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229" w:rsidRDefault="008A3229" w:rsidP="003F14B1">
      <w:pPr>
        <w:jc w:val="center"/>
        <w:rPr>
          <w:sz w:val="16"/>
        </w:rPr>
      </w:pPr>
      <w:r w:rsidRPr="007A06ED">
        <w:rPr>
          <w:noProof/>
          <w:sz w:val="20"/>
          <w:lang w:eastAsia="lt-L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aveikslėlis 2" o:spid="_x0000_i1027" type="#_x0000_t75" alt="ragai1" style="width:39pt;height:51.75pt;visibility:visible">
            <v:imagedata r:id="rId7" o:title=""/>
          </v:shape>
        </w:pict>
      </w:r>
    </w:p>
    <w:p w:rsidR="008A3229" w:rsidRPr="00465C47" w:rsidRDefault="008A3229" w:rsidP="003F14B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DB3C71">
        <w:rPr>
          <w:rFonts w:ascii="Times New Roman" w:hAnsi="Times New Roman"/>
          <w:b/>
          <w:sz w:val="24"/>
        </w:rPr>
        <w:t>ŠIRVINTŲ RAJONO</w:t>
      </w:r>
      <w:r w:rsidRPr="00465C47">
        <w:rPr>
          <w:rFonts w:ascii="Times New Roman" w:hAnsi="Times New Roman"/>
          <w:b/>
          <w:sz w:val="24"/>
        </w:rPr>
        <w:t xml:space="preserve"> SAVIVALDYBĖS ADMINISTRACIJA</w:t>
      </w:r>
    </w:p>
    <w:p w:rsidR="008A3229" w:rsidRPr="00465C47" w:rsidRDefault="008A3229" w:rsidP="003F14B1">
      <w:pPr>
        <w:tabs>
          <w:tab w:val="left" w:pos="3524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8A3229" w:rsidRPr="00465C47" w:rsidRDefault="008A3229" w:rsidP="003F14B1">
      <w:pPr>
        <w:tabs>
          <w:tab w:val="left" w:pos="3524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65C47">
        <w:rPr>
          <w:rFonts w:ascii="Times New Roman" w:hAnsi="Times New Roman"/>
          <w:sz w:val="20"/>
          <w:szCs w:val="20"/>
        </w:rPr>
        <w:t>Biudžetinė įstaiga</w:t>
      </w:r>
      <w:r>
        <w:rPr>
          <w:rFonts w:ascii="Times New Roman" w:hAnsi="Times New Roman"/>
          <w:sz w:val="20"/>
          <w:szCs w:val="20"/>
        </w:rPr>
        <w:t>. Vilniaus g. 61,  LT-19120 Širvintos, tel. (+370 382)  51 590,</w:t>
      </w:r>
    </w:p>
    <w:p w:rsidR="008A3229" w:rsidRPr="00465C47" w:rsidRDefault="008A3229" w:rsidP="003F14B1">
      <w:pPr>
        <w:tabs>
          <w:tab w:val="left" w:pos="3524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</w:t>
      </w:r>
      <w:r w:rsidRPr="00465C47">
        <w:rPr>
          <w:rFonts w:ascii="Times New Roman" w:hAnsi="Times New Roman"/>
          <w:sz w:val="20"/>
          <w:szCs w:val="20"/>
        </w:rPr>
        <w:t>aksas</w:t>
      </w:r>
      <w:r>
        <w:rPr>
          <w:rFonts w:ascii="Times New Roman" w:hAnsi="Times New Roman"/>
          <w:sz w:val="20"/>
          <w:szCs w:val="20"/>
        </w:rPr>
        <w:t xml:space="preserve"> (+370 382) 30 270</w:t>
      </w:r>
      <w:r w:rsidRPr="00465C47">
        <w:rPr>
          <w:rFonts w:ascii="Times New Roman" w:hAnsi="Times New Roman"/>
          <w:sz w:val="20"/>
          <w:szCs w:val="20"/>
        </w:rPr>
        <w:t>, el.</w:t>
      </w:r>
      <w:r>
        <w:rPr>
          <w:rFonts w:ascii="Times New Roman" w:hAnsi="Times New Roman"/>
          <w:sz w:val="20"/>
          <w:szCs w:val="20"/>
        </w:rPr>
        <w:t xml:space="preserve"> p.</w:t>
      </w:r>
      <w:r w:rsidRPr="00465C4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savivaldybe@sirvintos.lt</w:t>
      </w:r>
    </w:p>
    <w:p w:rsidR="008A3229" w:rsidRPr="00DF3D26" w:rsidRDefault="008A3229" w:rsidP="00DF3D26">
      <w:pPr>
        <w:tabs>
          <w:tab w:val="left" w:pos="3524"/>
        </w:tabs>
        <w:spacing w:after="0" w:line="240" w:lineRule="auto"/>
        <w:ind w:left="-142"/>
        <w:jc w:val="center"/>
        <w:rPr>
          <w:rFonts w:ascii="Times New Roman" w:hAnsi="Times New Roman"/>
          <w:sz w:val="20"/>
          <w:szCs w:val="20"/>
        </w:rPr>
      </w:pPr>
      <w:r w:rsidRPr="00465C47">
        <w:rPr>
          <w:rFonts w:ascii="Times New Roman" w:hAnsi="Times New Roman"/>
          <w:sz w:val="20"/>
          <w:szCs w:val="20"/>
        </w:rPr>
        <w:t>Duomenys kaupiami ir saugomi Juridinių asmenų registre, kodas 1887</w:t>
      </w:r>
      <w:r>
        <w:rPr>
          <w:rFonts w:ascii="Times New Roman" w:hAnsi="Times New Roman"/>
          <w:sz w:val="20"/>
          <w:szCs w:val="20"/>
        </w:rPr>
        <w:t>22373</w:t>
      </w:r>
      <w:r w:rsidRPr="00465C47">
        <w:rPr>
          <w:rFonts w:ascii="Times New Roman" w:hAnsi="Times New Roman"/>
          <w:sz w:val="20"/>
          <w:szCs w:val="20"/>
        </w:rPr>
        <w:t xml:space="preserve"> </w:t>
      </w:r>
      <w:r w:rsidRPr="00DF3D26">
        <w:rPr>
          <w:rFonts w:ascii="Times New Roman" w:hAnsi="Times New Roman"/>
          <w:u w:val="single"/>
        </w:rPr>
        <w:t xml:space="preserve">_______________________________________________________________________________________                                                                                                                                                                        </w:t>
      </w:r>
    </w:p>
    <w:p w:rsidR="008A3229" w:rsidRPr="000A7105" w:rsidRDefault="008A3229" w:rsidP="00FF35B7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Medžiotojų klubui „Medeinė</w:t>
      </w:r>
      <w:r w:rsidRPr="001863E3">
        <w:rPr>
          <w:rFonts w:ascii="Times New Roman" w:hAnsi="Times New Roman"/>
          <w:sz w:val="24"/>
          <w:szCs w:val="24"/>
        </w:rPr>
        <w:t xml:space="preserve">“                                                                   2025-02-        Nr.                           </w:t>
      </w:r>
      <w:r>
        <w:rPr>
          <w:rFonts w:ascii="Times New Roman" w:hAnsi="Times New Roman"/>
          <w:sz w:val="24"/>
          <w:szCs w:val="24"/>
        </w:rPr>
        <w:t xml:space="preserve">             siunčiama el. p.: vidas.burokas</w:t>
      </w:r>
      <w:r w:rsidRPr="001863E3">
        <w:rPr>
          <w:rFonts w:ascii="Times New Roman" w:hAnsi="Times New Roman"/>
          <w:sz w:val="24"/>
          <w:szCs w:val="24"/>
        </w:rPr>
        <w:t>@gmail.com</w:t>
      </w:r>
    </w:p>
    <w:p w:rsidR="008A3229" w:rsidRPr="000A7105" w:rsidRDefault="008A3229" w:rsidP="00FF35B7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A3229" w:rsidRPr="000A7105" w:rsidRDefault="008A3229" w:rsidP="00FF35B7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A7105">
        <w:rPr>
          <w:rFonts w:ascii="Times New Roman" w:hAnsi="Times New Roman"/>
          <w:b/>
          <w:bCs/>
          <w:sz w:val="24"/>
          <w:szCs w:val="24"/>
        </w:rPr>
        <w:t>DĖL MEDŽIOKLĖS UŽDRAUDIMO PRIVAČIUOSE SKLYPUOSE</w:t>
      </w:r>
    </w:p>
    <w:p w:rsidR="008A3229" w:rsidRPr="000A7105" w:rsidRDefault="008A3229" w:rsidP="00FF35B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A3229" w:rsidRPr="00E351C6" w:rsidRDefault="008A3229" w:rsidP="00E351C6">
      <w:pPr>
        <w:spacing w:after="0" w:line="36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 w:rsidRPr="00E351C6">
        <w:rPr>
          <w:rFonts w:ascii="Times New Roman" w:hAnsi="Times New Roman"/>
          <w:sz w:val="24"/>
          <w:szCs w:val="24"/>
        </w:rPr>
        <w:t>Širvintų rajono savivaldybės administracija informuoja, kad Medžioklės plotų vienetams sudaryti bei jų riboms pakeisti komisija 2025 m. vasario 25 d. posėdyje protokolu Nr. 15P-10</w:t>
      </w:r>
      <w:r>
        <w:rPr>
          <w:rFonts w:ascii="Times New Roman" w:hAnsi="Times New Roman"/>
          <w:sz w:val="24"/>
          <w:szCs w:val="24"/>
        </w:rPr>
        <w:t xml:space="preserve"> (toliau – protokolas) nutarė medžiotojų klubui „Medeinė</w:t>
      </w:r>
      <w:r w:rsidRPr="00E351C6">
        <w:rPr>
          <w:rFonts w:ascii="Times New Roman" w:hAnsi="Times New Roman"/>
          <w:sz w:val="24"/>
          <w:szCs w:val="24"/>
        </w:rPr>
        <w:t>“ uždrausti medžioti žemės sk</w:t>
      </w:r>
      <w:r>
        <w:rPr>
          <w:rFonts w:ascii="Times New Roman" w:hAnsi="Times New Roman"/>
          <w:sz w:val="24"/>
          <w:szCs w:val="24"/>
        </w:rPr>
        <w:t>lypuose (unikalūs numeriai: 8932-0002-0020, 4400-2125-1194, 4400-2126-7063</w:t>
      </w:r>
      <w:r w:rsidRPr="00E351C6">
        <w:rPr>
          <w:rFonts w:ascii="Times New Roman" w:hAnsi="Times New Roman"/>
          <w:sz w:val="24"/>
          <w:szCs w:val="24"/>
        </w:rPr>
        <w:t>), nekeičiant medžioklės ploto vieneto ribų ir nenutraukiant medžioklės ploto vieneto vientisumo.</w:t>
      </w:r>
    </w:p>
    <w:p w:rsidR="008A3229" w:rsidRPr="00E351C6" w:rsidRDefault="008A3229" w:rsidP="00E351C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51C6">
        <w:rPr>
          <w:rFonts w:ascii="Times New Roman" w:hAnsi="Times New Roman"/>
          <w:sz w:val="24"/>
          <w:szCs w:val="24"/>
        </w:rPr>
        <w:t>Širvintų rajono savivaldybės administracijos direktorius</w:t>
      </w:r>
      <w:r>
        <w:rPr>
          <w:rFonts w:ascii="Times New Roman" w:hAnsi="Times New Roman"/>
          <w:sz w:val="24"/>
          <w:szCs w:val="24"/>
        </w:rPr>
        <w:t>, atsižvelgdamas į protokolinį sprendimą,</w:t>
      </w:r>
      <w:r w:rsidRPr="00E351C6">
        <w:rPr>
          <w:rFonts w:ascii="Times New Roman" w:hAnsi="Times New Roman"/>
          <w:sz w:val="24"/>
          <w:szCs w:val="24"/>
        </w:rPr>
        <w:t xml:space="preserve"> 2025 m. vasario</w:t>
      </w:r>
      <w:r>
        <w:rPr>
          <w:rFonts w:ascii="Times New Roman" w:hAnsi="Times New Roman"/>
          <w:sz w:val="24"/>
          <w:szCs w:val="24"/>
        </w:rPr>
        <w:t xml:space="preserve"> 27 </w:t>
      </w:r>
      <w:r w:rsidRPr="00E351C6">
        <w:rPr>
          <w:rFonts w:ascii="Times New Roman" w:hAnsi="Times New Roman"/>
          <w:sz w:val="24"/>
          <w:szCs w:val="24"/>
        </w:rPr>
        <w:t>d. įsakymu Nr.</w:t>
      </w:r>
      <w:r>
        <w:rPr>
          <w:rFonts w:ascii="Times New Roman" w:hAnsi="Times New Roman"/>
          <w:sz w:val="24"/>
          <w:szCs w:val="24"/>
        </w:rPr>
        <w:t xml:space="preserve"> 9-105 „Dėl medžiotojų klubo „Medeinė</w:t>
      </w:r>
      <w:r w:rsidRPr="00E351C6">
        <w:rPr>
          <w:rFonts w:ascii="Times New Roman" w:hAnsi="Times New Roman"/>
          <w:sz w:val="24"/>
          <w:szCs w:val="24"/>
        </w:rPr>
        <w:t xml:space="preserve">“ medžioklės plotų vieneto patikslinimo“ </w:t>
      </w:r>
      <w:r>
        <w:rPr>
          <w:rFonts w:ascii="Times New Roman" w:hAnsi="Times New Roman"/>
          <w:sz w:val="24"/>
          <w:szCs w:val="24"/>
        </w:rPr>
        <w:t xml:space="preserve">patvirtino </w:t>
      </w:r>
      <w:r w:rsidRPr="00E351C6">
        <w:rPr>
          <w:rFonts w:ascii="Times New Roman" w:hAnsi="Times New Roman"/>
          <w:sz w:val="24"/>
          <w:szCs w:val="24"/>
        </w:rPr>
        <w:t>patikslintą Medžiotojų klubo medžioklės plotų vieneto ploto bei medžioklės plotų kategorijos pagal tinkamumą medžiojamiesiems gyvūnams gyventi ir veistis eksplikaciją i</w:t>
      </w:r>
      <w:r>
        <w:rPr>
          <w:rFonts w:ascii="Times New Roman" w:hAnsi="Times New Roman"/>
          <w:sz w:val="24"/>
          <w:szCs w:val="24"/>
        </w:rPr>
        <w:t>r patikslintus Medžiotojų klubo „Medeinė</w:t>
      </w:r>
      <w:r w:rsidRPr="00E351C6">
        <w:rPr>
          <w:rFonts w:ascii="Times New Roman" w:hAnsi="Times New Roman"/>
          <w:sz w:val="24"/>
          <w:szCs w:val="24"/>
        </w:rPr>
        <w:t xml:space="preserve">“ medžioklės plotų vieneto planus su pažymėtomis teritorijomis, kuriose nuo 2025 m. kovo 1 d. medžioti draudžiama.                                                          </w:t>
      </w:r>
    </w:p>
    <w:p w:rsidR="008A3229" w:rsidRPr="003E6005" w:rsidRDefault="008A3229" w:rsidP="003E6005">
      <w:pPr>
        <w:spacing w:after="0" w:line="360" w:lineRule="auto"/>
        <w:ind w:firstLine="851"/>
        <w:jc w:val="both"/>
        <w:rPr>
          <w:rFonts w:ascii="Times New Roman" w:hAnsi="Times New Roman"/>
          <w:color w:val="0D0D0D"/>
          <w:sz w:val="24"/>
          <w:szCs w:val="24"/>
          <w:shd w:val="clear" w:color="auto" w:fill="FFFFFF"/>
        </w:rPr>
      </w:pPr>
      <w:r w:rsidRPr="003E6005">
        <w:rPr>
          <w:rFonts w:ascii="Times New Roman" w:hAnsi="Times New Roman"/>
          <w:color w:val="0D0D0D"/>
          <w:sz w:val="24"/>
          <w:szCs w:val="24"/>
        </w:rPr>
        <w:t xml:space="preserve">Šis </w:t>
      </w:r>
      <w:r w:rsidRPr="00E351C6">
        <w:rPr>
          <w:rFonts w:ascii="Times New Roman" w:hAnsi="Times New Roman"/>
          <w:color w:val="0D0D0D"/>
          <w:sz w:val="24"/>
          <w:szCs w:val="24"/>
        </w:rPr>
        <w:t xml:space="preserve">raštas </w:t>
      </w:r>
      <w:r w:rsidRPr="003E6005">
        <w:rPr>
          <w:rFonts w:ascii="Times New Roman" w:hAnsi="Times New Roman"/>
          <w:color w:val="0D0D0D"/>
          <w:sz w:val="24"/>
          <w:szCs w:val="24"/>
        </w:rPr>
        <w:t>per vieną mėnesį nuo jo gavimo dienos gali būti skundžiamas Regionų administraciniam teismui (adresas: Žygimantų g. 2, Vilnius) arba Lietuvos administracinių ginčų komisijai (adresas: Vilniaus g. 27, Vilnius) Lietuvos Respublikos administracinių bylų teisenos įstatymo nustatyta tvarka.</w:t>
      </w:r>
    </w:p>
    <w:p w:rsidR="008A3229" w:rsidRPr="000A7105" w:rsidRDefault="008A3229" w:rsidP="00FF35B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51C6">
        <w:rPr>
          <w:rFonts w:ascii="Times New Roman" w:hAnsi="Times New Roman"/>
          <w:sz w:val="24"/>
          <w:szCs w:val="24"/>
        </w:rPr>
        <w:t>PRIDEDAMA. Širvintų rajono savivaldybės administracijos direktori</w:t>
      </w:r>
      <w:r>
        <w:rPr>
          <w:rFonts w:ascii="Times New Roman" w:hAnsi="Times New Roman"/>
          <w:sz w:val="24"/>
          <w:szCs w:val="24"/>
        </w:rPr>
        <w:t>aus 2025 m. vasario           27 d. įsakymo Nr. 9-105 „Dėl medžiotojų klubo „Medeinė</w:t>
      </w:r>
      <w:r w:rsidRPr="00E351C6">
        <w:rPr>
          <w:rFonts w:ascii="Times New Roman" w:hAnsi="Times New Roman"/>
          <w:sz w:val="24"/>
          <w:szCs w:val="24"/>
        </w:rPr>
        <w:t>“ medžioklės plotų vieneto patikslinimo“ el</w:t>
      </w:r>
      <w:r>
        <w:rPr>
          <w:rFonts w:ascii="Times New Roman" w:hAnsi="Times New Roman"/>
          <w:sz w:val="24"/>
          <w:szCs w:val="24"/>
        </w:rPr>
        <w:t>ektroninio dokumento nuorašas, 6</w:t>
      </w:r>
      <w:r w:rsidRPr="00E351C6">
        <w:rPr>
          <w:rFonts w:ascii="Times New Roman" w:hAnsi="Times New Roman"/>
          <w:sz w:val="24"/>
          <w:szCs w:val="24"/>
        </w:rPr>
        <w:t xml:space="preserve"> lapai.</w:t>
      </w:r>
    </w:p>
    <w:p w:rsidR="008A3229" w:rsidRPr="000A7105" w:rsidRDefault="008A3229" w:rsidP="00FF35B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A3229" w:rsidRPr="000A7105" w:rsidRDefault="008A3229" w:rsidP="00FF35B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A3229" w:rsidRPr="000A7105" w:rsidRDefault="008A3229" w:rsidP="00FF35B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7105">
        <w:rPr>
          <w:rFonts w:ascii="Times New Roman" w:hAnsi="Times New Roman"/>
          <w:sz w:val="24"/>
          <w:szCs w:val="24"/>
        </w:rPr>
        <w:t>Administracijos direktorė                                                                                           Ingrida Baltušytė</w:t>
      </w:r>
    </w:p>
    <w:p w:rsidR="008A3229" w:rsidRPr="000A7105" w:rsidRDefault="008A3229" w:rsidP="00FF35B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A3229" w:rsidRPr="00AA7CFF" w:rsidRDefault="008A3229" w:rsidP="00FF35B7">
      <w:pPr>
        <w:spacing w:after="0" w:line="360" w:lineRule="auto"/>
        <w:jc w:val="both"/>
        <w:rPr>
          <w:rFonts w:ascii="Times New Roman" w:hAnsi="Times New Roman"/>
          <w:sz w:val="20"/>
          <w:szCs w:val="20"/>
          <w:lang w:val="en-GB"/>
        </w:rPr>
      </w:pPr>
      <w:r w:rsidRPr="000A7105">
        <w:rPr>
          <w:rFonts w:ascii="Times New Roman" w:hAnsi="Times New Roman"/>
          <w:color w:val="000000"/>
          <w:sz w:val="20"/>
          <w:szCs w:val="20"/>
        </w:rPr>
        <w:t xml:space="preserve">Kęstutis Ciesiūnas, tel. +370 682 70 755, el. p. </w:t>
      </w:r>
      <w:smartTag w:uri="urn:schemas-microsoft-com:office:smarttags" w:element="PersonName">
        <w:r w:rsidRPr="00AA7CFF">
          <w:rPr>
            <w:rFonts w:ascii="Times New Roman" w:hAnsi="Times New Roman"/>
            <w:sz w:val="20"/>
            <w:szCs w:val="20"/>
          </w:rPr>
          <w:t>kestutis.ciesiunas</w:t>
        </w:r>
        <w:r w:rsidRPr="00AA7CFF">
          <w:rPr>
            <w:rFonts w:ascii="Times New Roman" w:hAnsi="Times New Roman"/>
            <w:sz w:val="20"/>
            <w:szCs w:val="20"/>
            <w:lang w:val="en-GB"/>
          </w:rPr>
          <w:t>@sirvintos.lt</w:t>
        </w:r>
      </w:smartTag>
    </w:p>
    <w:sectPr w:rsidR="008A3229" w:rsidRPr="00AA7CFF" w:rsidSect="00A7139C">
      <w:foot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229" w:rsidRDefault="008A3229" w:rsidP="005A1944">
      <w:pPr>
        <w:spacing w:after="0" w:line="240" w:lineRule="auto"/>
      </w:pPr>
      <w:r>
        <w:separator/>
      </w:r>
    </w:p>
  </w:endnote>
  <w:endnote w:type="continuationSeparator" w:id="0">
    <w:p w:rsidR="008A3229" w:rsidRDefault="008A3229" w:rsidP="005A1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229" w:rsidRDefault="008A3229" w:rsidP="005A1944">
    <w:pPr>
      <w:pStyle w:val="Footer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aveikslėlis 1" o:spid="_x0000_i1026" type="#_x0000_t75" style="width:135.75pt;height:4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229" w:rsidRDefault="008A3229" w:rsidP="005A1944">
      <w:pPr>
        <w:spacing w:after="0" w:line="240" w:lineRule="auto"/>
      </w:pPr>
      <w:r>
        <w:separator/>
      </w:r>
    </w:p>
  </w:footnote>
  <w:footnote w:type="continuationSeparator" w:id="0">
    <w:p w:rsidR="008A3229" w:rsidRDefault="008A3229" w:rsidP="005A1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62267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65447E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35AF6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CBE90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0E825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8611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36817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6A894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CCCBC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A9AB0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4E4683"/>
    <w:multiLevelType w:val="hybridMultilevel"/>
    <w:tmpl w:val="FAD09DD6"/>
    <w:lvl w:ilvl="0" w:tplc="0427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4AC0523"/>
    <w:multiLevelType w:val="hybridMultilevel"/>
    <w:tmpl w:val="9A485736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6B7390E"/>
    <w:multiLevelType w:val="hybridMultilevel"/>
    <w:tmpl w:val="23061DB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37C0"/>
    <w:rsid w:val="00000897"/>
    <w:rsid w:val="00004E29"/>
    <w:rsid w:val="00013E39"/>
    <w:rsid w:val="00023BAF"/>
    <w:rsid w:val="0004331E"/>
    <w:rsid w:val="000439F5"/>
    <w:rsid w:val="00046940"/>
    <w:rsid w:val="00046D66"/>
    <w:rsid w:val="00053FD4"/>
    <w:rsid w:val="000552A6"/>
    <w:rsid w:val="00081403"/>
    <w:rsid w:val="00081CC0"/>
    <w:rsid w:val="00095E94"/>
    <w:rsid w:val="000A59B9"/>
    <w:rsid w:val="000A7105"/>
    <w:rsid w:val="000C2F5C"/>
    <w:rsid w:val="000C67F7"/>
    <w:rsid w:val="000E0A31"/>
    <w:rsid w:val="000E25DD"/>
    <w:rsid w:val="0011795C"/>
    <w:rsid w:val="001414B4"/>
    <w:rsid w:val="00147928"/>
    <w:rsid w:val="00155B85"/>
    <w:rsid w:val="00170D6A"/>
    <w:rsid w:val="00182F9D"/>
    <w:rsid w:val="001863E3"/>
    <w:rsid w:val="001A1376"/>
    <w:rsid w:val="001E0687"/>
    <w:rsid w:val="00225E15"/>
    <w:rsid w:val="002323B9"/>
    <w:rsid w:val="00246606"/>
    <w:rsid w:val="00250490"/>
    <w:rsid w:val="00252FBF"/>
    <w:rsid w:val="00265F4A"/>
    <w:rsid w:val="00277E3E"/>
    <w:rsid w:val="002904F2"/>
    <w:rsid w:val="0029128F"/>
    <w:rsid w:val="002A469F"/>
    <w:rsid w:val="002A55D4"/>
    <w:rsid w:val="002D1173"/>
    <w:rsid w:val="002E0254"/>
    <w:rsid w:val="002E2676"/>
    <w:rsid w:val="002E7B2D"/>
    <w:rsid w:val="002F418D"/>
    <w:rsid w:val="002F4A9E"/>
    <w:rsid w:val="002F6414"/>
    <w:rsid w:val="003225A9"/>
    <w:rsid w:val="003276FC"/>
    <w:rsid w:val="00333620"/>
    <w:rsid w:val="0033621D"/>
    <w:rsid w:val="00345E30"/>
    <w:rsid w:val="00366279"/>
    <w:rsid w:val="0037085D"/>
    <w:rsid w:val="0037515C"/>
    <w:rsid w:val="0038600C"/>
    <w:rsid w:val="003C3E78"/>
    <w:rsid w:val="003D583C"/>
    <w:rsid w:val="003D74DF"/>
    <w:rsid w:val="003E186E"/>
    <w:rsid w:val="003E33E5"/>
    <w:rsid w:val="003E6005"/>
    <w:rsid w:val="003F0263"/>
    <w:rsid w:val="003F07A6"/>
    <w:rsid w:val="003F14B1"/>
    <w:rsid w:val="003F4631"/>
    <w:rsid w:val="00412749"/>
    <w:rsid w:val="0042662B"/>
    <w:rsid w:val="00447052"/>
    <w:rsid w:val="00465C47"/>
    <w:rsid w:val="00484FDC"/>
    <w:rsid w:val="0049042D"/>
    <w:rsid w:val="004A2190"/>
    <w:rsid w:val="004A575F"/>
    <w:rsid w:val="004B194E"/>
    <w:rsid w:val="004C43E8"/>
    <w:rsid w:val="004D2181"/>
    <w:rsid w:val="005048B0"/>
    <w:rsid w:val="00514EEA"/>
    <w:rsid w:val="00516D1C"/>
    <w:rsid w:val="00541545"/>
    <w:rsid w:val="00554C0F"/>
    <w:rsid w:val="005561D6"/>
    <w:rsid w:val="00564773"/>
    <w:rsid w:val="00577788"/>
    <w:rsid w:val="00580D7E"/>
    <w:rsid w:val="00586EB0"/>
    <w:rsid w:val="00593424"/>
    <w:rsid w:val="005A1944"/>
    <w:rsid w:val="005A25B6"/>
    <w:rsid w:val="005B4AC6"/>
    <w:rsid w:val="005C618C"/>
    <w:rsid w:val="005C7EFF"/>
    <w:rsid w:val="005E5E1F"/>
    <w:rsid w:val="00602E4B"/>
    <w:rsid w:val="006362DA"/>
    <w:rsid w:val="00642BE4"/>
    <w:rsid w:val="006704AA"/>
    <w:rsid w:val="006713BA"/>
    <w:rsid w:val="006726F2"/>
    <w:rsid w:val="006768EA"/>
    <w:rsid w:val="00684D76"/>
    <w:rsid w:val="006A223D"/>
    <w:rsid w:val="006A3443"/>
    <w:rsid w:val="006C1AA4"/>
    <w:rsid w:val="006D3CAA"/>
    <w:rsid w:val="006F0747"/>
    <w:rsid w:val="007153FD"/>
    <w:rsid w:val="0071610E"/>
    <w:rsid w:val="00720044"/>
    <w:rsid w:val="00720651"/>
    <w:rsid w:val="0073154C"/>
    <w:rsid w:val="007538F7"/>
    <w:rsid w:val="007567A1"/>
    <w:rsid w:val="007609A3"/>
    <w:rsid w:val="00774E40"/>
    <w:rsid w:val="00777F54"/>
    <w:rsid w:val="0078546E"/>
    <w:rsid w:val="00790618"/>
    <w:rsid w:val="007A06ED"/>
    <w:rsid w:val="007B05E0"/>
    <w:rsid w:val="007B3BD5"/>
    <w:rsid w:val="007D0D0C"/>
    <w:rsid w:val="007D405D"/>
    <w:rsid w:val="007D6344"/>
    <w:rsid w:val="007E1A0D"/>
    <w:rsid w:val="007E6FE6"/>
    <w:rsid w:val="007F0202"/>
    <w:rsid w:val="007F0331"/>
    <w:rsid w:val="007F444C"/>
    <w:rsid w:val="008056E3"/>
    <w:rsid w:val="00806056"/>
    <w:rsid w:val="00806516"/>
    <w:rsid w:val="0085074A"/>
    <w:rsid w:val="00856E2F"/>
    <w:rsid w:val="0086124D"/>
    <w:rsid w:val="00871494"/>
    <w:rsid w:val="00871F5F"/>
    <w:rsid w:val="00873966"/>
    <w:rsid w:val="008854F8"/>
    <w:rsid w:val="00896CE7"/>
    <w:rsid w:val="008A3229"/>
    <w:rsid w:val="008B146A"/>
    <w:rsid w:val="008C2755"/>
    <w:rsid w:val="008C3ABF"/>
    <w:rsid w:val="008E21FB"/>
    <w:rsid w:val="008F2BE9"/>
    <w:rsid w:val="00901868"/>
    <w:rsid w:val="00916E21"/>
    <w:rsid w:val="00917E5E"/>
    <w:rsid w:val="00917F8A"/>
    <w:rsid w:val="009219BC"/>
    <w:rsid w:val="00932AE3"/>
    <w:rsid w:val="009451D7"/>
    <w:rsid w:val="00961675"/>
    <w:rsid w:val="0096190E"/>
    <w:rsid w:val="009640F8"/>
    <w:rsid w:val="00965764"/>
    <w:rsid w:val="00970F11"/>
    <w:rsid w:val="00975E1A"/>
    <w:rsid w:val="009822C1"/>
    <w:rsid w:val="009A0548"/>
    <w:rsid w:val="009A1C1E"/>
    <w:rsid w:val="009B464C"/>
    <w:rsid w:val="009D2F85"/>
    <w:rsid w:val="00A25E6E"/>
    <w:rsid w:val="00A4044D"/>
    <w:rsid w:val="00A45387"/>
    <w:rsid w:val="00A45469"/>
    <w:rsid w:val="00A50F93"/>
    <w:rsid w:val="00A5525D"/>
    <w:rsid w:val="00A7139C"/>
    <w:rsid w:val="00A7287C"/>
    <w:rsid w:val="00A76790"/>
    <w:rsid w:val="00A8183C"/>
    <w:rsid w:val="00A81EE5"/>
    <w:rsid w:val="00A8615C"/>
    <w:rsid w:val="00A918C7"/>
    <w:rsid w:val="00A92241"/>
    <w:rsid w:val="00A94D04"/>
    <w:rsid w:val="00AA4D02"/>
    <w:rsid w:val="00AA7CFF"/>
    <w:rsid w:val="00AB0612"/>
    <w:rsid w:val="00AC4695"/>
    <w:rsid w:val="00AC78D9"/>
    <w:rsid w:val="00AE1F5A"/>
    <w:rsid w:val="00AE2321"/>
    <w:rsid w:val="00B00BD7"/>
    <w:rsid w:val="00B11422"/>
    <w:rsid w:val="00B57801"/>
    <w:rsid w:val="00B60AC2"/>
    <w:rsid w:val="00B619D4"/>
    <w:rsid w:val="00B77023"/>
    <w:rsid w:val="00B8046B"/>
    <w:rsid w:val="00B83A7F"/>
    <w:rsid w:val="00B90FC9"/>
    <w:rsid w:val="00BB22A8"/>
    <w:rsid w:val="00BB6161"/>
    <w:rsid w:val="00BB6478"/>
    <w:rsid w:val="00BB7184"/>
    <w:rsid w:val="00BC4FF6"/>
    <w:rsid w:val="00BD668B"/>
    <w:rsid w:val="00BD6EC2"/>
    <w:rsid w:val="00BF078C"/>
    <w:rsid w:val="00BF26ED"/>
    <w:rsid w:val="00C05FF5"/>
    <w:rsid w:val="00C07E37"/>
    <w:rsid w:val="00C322E9"/>
    <w:rsid w:val="00C3334C"/>
    <w:rsid w:val="00C406C7"/>
    <w:rsid w:val="00C62C6F"/>
    <w:rsid w:val="00C702C0"/>
    <w:rsid w:val="00C96F6B"/>
    <w:rsid w:val="00CA271D"/>
    <w:rsid w:val="00CB6C07"/>
    <w:rsid w:val="00CC4A8F"/>
    <w:rsid w:val="00CD762B"/>
    <w:rsid w:val="00D22813"/>
    <w:rsid w:val="00D2360A"/>
    <w:rsid w:val="00D32445"/>
    <w:rsid w:val="00D337C0"/>
    <w:rsid w:val="00D352F2"/>
    <w:rsid w:val="00D46843"/>
    <w:rsid w:val="00D57ECE"/>
    <w:rsid w:val="00D62AF9"/>
    <w:rsid w:val="00D63101"/>
    <w:rsid w:val="00D75E04"/>
    <w:rsid w:val="00D84938"/>
    <w:rsid w:val="00D86BE0"/>
    <w:rsid w:val="00D9156A"/>
    <w:rsid w:val="00D92482"/>
    <w:rsid w:val="00D9656E"/>
    <w:rsid w:val="00DB125C"/>
    <w:rsid w:val="00DB29DC"/>
    <w:rsid w:val="00DB32CA"/>
    <w:rsid w:val="00DB3C71"/>
    <w:rsid w:val="00DB6218"/>
    <w:rsid w:val="00DC1C2B"/>
    <w:rsid w:val="00DC3516"/>
    <w:rsid w:val="00DE6BEB"/>
    <w:rsid w:val="00DE730E"/>
    <w:rsid w:val="00DF1B78"/>
    <w:rsid w:val="00DF3D26"/>
    <w:rsid w:val="00DF620F"/>
    <w:rsid w:val="00E07234"/>
    <w:rsid w:val="00E10E04"/>
    <w:rsid w:val="00E246F8"/>
    <w:rsid w:val="00E351C6"/>
    <w:rsid w:val="00E4330D"/>
    <w:rsid w:val="00E4766E"/>
    <w:rsid w:val="00E50D3D"/>
    <w:rsid w:val="00E9032C"/>
    <w:rsid w:val="00EA6F9E"/>
    <w:rsid w:val="00EC4073"/>
    <w:rsid w:val="00ED0738"/>
    <w:rsid w:val="00ED642F"/>
    <w:rsid w:val="00EE0AFE"/>
    <w:rsid w:val="00EE31C1"/>
    <w:rsid w:val="00EF5376"/>
    <w:rsid w:val="00F011F8"/>
    <w:rsid w:val="00F01B05"/>
    <w:rsid w:val="00F1272F"/>
    <w:rsid w:val="00F14ED8"/>
    <w:rsid w:val="00F40A24"/>
    <w:rsid w:val="00F456AF"/>
    <w:rsid w:val="00F65802"/>
    <w:rsid w:val="00F7341A"/>
    <w:rsid w:val="00F83D2A"/>
    <w:rsid w:val="00FA1C34"/>
    <w:rsid w:val="00FA5A2F"/>
    <w:rsid w:val="00FA7E53"/>
    <w:rsid w:val="00FC0D26"/>
    <w:rsid w:val="00FC0EC4"/>
    <w:rsid w:val="00FC3E05"/>
    <w:rsid w:val="00FC4C72"/>
    <w:rsid w:val="00FC70E2"/>
    <w:rsid w:val="00FD5C01"/>
    <w:rsid w:val="00FE0574"/>
    <w:rsid w:val="00FF05AD"/>
    <w:rsid w:val="00FF261A"/>
    <w:rsid w:val="00FF35B1"/>
    <w:rsid w:val="00FF35B7"/>
    <w:rsid w:val="00FF6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4B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80D7E"/>
    <w:pPr>
      <w:spacing w:after="0" w:line="240" w:lineRule="auto"/>
    </w:pPr>
    <w:rPr>
      <w:rFonts w:ascii="Tahoma" w:hAnsi="Tahoma"/>
      <w:sz w:val="16"/>
      <w:szCs w:val="16"/>
      <w:lang w:eastAsia="lt-L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80D7E"/>
    <w:rPr>
      <w:rFonts w:ascii="Tahoma" w:hAnsi="Tahoma" w:cs="Times New Roman"/>
      <w:sz w:val="16"/>
    </w:rPr>
  </w:style>
  <w:style w:type="paragraph" w:styleId="Header">
    <w:name w:val="header"/>
    <w:basedOn w:val="Normal"/>
    <w:link w:val="HeaderChar"/>
    <w:uiPriority w:val="99"/>
    <w:rsid w:val="005A1944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eastAsia="lt-L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A194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A1944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eastAsia="lt-LT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A1944"/>
    <w:rPr>
      <w:rFonts w:cs="Times New Roman"/>
    </w:rPr>
  </w:style>
  <w:style w:type="character" w:styleId="Hyperlink">
    <w:name w:val="Hyperlink"/>
    <w:basedOn w:val="DefaultParagraphFont"/>
    <w:uiPriority w:val="99"/>
    <w:rsid w:val="00ED642F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E351C6"/>
    <w:pPr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VEIKI\Desktop\D&#279;l%20pagalbos%20skyrim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Dėl pagalbos skyrimo.dotx</Template>
  <TotalTime>7</TotalTime>
  <Pages>1</Pages>
  <Words>1621</Words>
  <Characters>924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SVEIKI</dc:creator>
  <cp:keywords/>
  <dc:description/>
  <cp:lastModifiedBy>Kęstutis</cp:lastModifiedBy>
  <cp:revision>6</cp:revision>
  <cp:lastPrinted>2025-02-27T09:20:00Z</cp:lastPrinted>
  <dcterms:created xsi:type="dcterms:W3CDTF">2025-02-28T07:12:00Z</dcterms:created>
  <dcterms:modified xsi:type="dcterms:W3CDTF">2025-02-28T07:18:00Z</dcterms:modified>
</cp:coreProperties>
</file>